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9" w:after="0" w:line="434" w:lineRule="exact"/>
        <w:ind w:left="4214" w:right="4205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3"/>
        </w:rPr>
        <w:t>๕๒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4"/>
        <w:jc w:val="center"/>
        <w:tabs>
          <w:tab w:pos="3920" w:val="left"/>
          <w:tab w:pos="71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675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๙๖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งหาค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542" w:right="2531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ประกาศกรมโร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น</w:t>
      </w:r>
      <w:r>
        <w:rPr>
          <w:rFonts w:ascii="AngsanaUPC" w:hAnsi="AngsanaUPC" w:cs="AngsanaUPC" w:eastAsia="AngsanaUPC"/>
          <w:sz w:val="48"/>
          <w:szCs w:val="48"/>
          <w:spacing w:val="3"/>
          <w:w w:val="99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</w:rPr>
      </w:r>
    </w:p>
    <w:p>
      <w:pPr>
        <w:spacing w:before="0" w:after="0" w:line="456" w:lineRule="exact"/>
        <w:ind w:left="1146" w:right="113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ประเภทห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ดของโร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3" w:after="0" w:line="238" w:lineRule="auto"/>
        <w:ind w:left="3126" w:right="3117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57.194195pt;width:100.32pt;height:.1pt;mso-position-horizontal-relative:page;mso-position-vertical-relative:paragraph;z-index:-674" coordorigin="4930,1144" coordsize="2006,2">
            <v:shape style="position:absolute;left:4930;top:1144;width:2006;height:2" coordorigin="4930,1144" coordsize="2006,0" path="m4930,1144l6936,1144e" filled="f" stroked="t" strokeweight=".81997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-1"/>
        </w:rPr>
        <w:t>สาร</w:t>
      </w:r>
      <w:r>
        <w:rPr>
          <w:rFonts w:ascii="AngsanaUPC" w:hAnsi="AngsanaUPC" w:cs="AngsanaUPC" w:eastAsia="AngsanaUPC"/>
          <w:sz w:val="34"/>
          <w:szCs w:val="34"/>
          <w:spacing w:val="1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</w:rPr>
        <w:t>ระบายออกจา</w:t>
      </w:r>
      <w:r>
        <w:rPr>
          <w:rFonts w:ascii="AngsanaUPC" w:hAnsi="AngsanaUPC" w:cs="AngsanaUPC" w:eastAsia="AngsanaUPC"/>
          <w:sz w:val="34"/>
          <w:szCs w:val="34"/>
          <w:spacing w:val="4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</w:rPr>
        <w:t>โรง</w:t>
      </w:r>
      <w:r>
        <w:rPr>
          <w:rFonts w:ascii="AngsanaUPC" w:hAnsi="AngsanaUPC" w:cs="AngsanaUPC" w:eastAsia="AngsanaUPC"/>
          <w:sz w:val="34"/>
          <w:szCs w:val="34"/>
          <w:spacing w:val="3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50" w:lineRule="auto"/>
        <w:ind w:left="112" w:right="2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ะกา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๕๑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อความ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</w:p>
    <w:p>
      <w:pPr>
        <w:spacing w:before="0" w:after="0" w:line="250" w:lineRule="auto"/>
        <w:ind w:left="112" w:right="19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าจต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ระกา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ระท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วง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ตสาหกร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จา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</w:p>
    <w:p>
      <w:pPr>
        <w:spacing w:before="0" w:after="0" w:line="250" w:lineRule="auto"/>
        <w:ind w:left="112" w:right="3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งหาค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มใน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บางประการเ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าตร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บมา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ญแห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งรา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กรไท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าไ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โดยอา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าจตา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ฎหม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หกรร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ออกประกาศ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250" w:lineRule="auto"/>
        <w:ind w:left="112" w:right="28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</w:p>
    <w:p>
      <w:pPr>
        <w:spacing w:before="0" w:after="0" w:line="240" w:lineRule="auto"/>
        <w:ind w:left="112" w:right="4042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แทน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0" w:after="0" w:line="240" w:lineRule="auto"/>
        <w:ind w:left="96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20" w:after="0" w:line="250" w:lineRule="auto"/>
        <w:ind w:left="112" w:right="28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tile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Compound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หมาย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สารประกอบ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คาร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บอน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bon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อมากก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250" w:lineRule="auto"/>
        <w:ind w:left="112" w:right="18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เซลเ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๗๖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นค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หะ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แอ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ยม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คาร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บอเน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อปราบ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ว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</w:p>
    <w:p>
      <w:pPr>
        <w:spacing w:before="0" w:after="0" w:line="250" w:lineRule="auto"/>
        <w:ind w:left="112" w:right="3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ายประกา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ารายง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ระบายออกจากโรงงาน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10" w:after="0" w:line="240" w:lineRule="auto"/>
        <w:ind w:left="152" w:right="68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ารรายงา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อย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455" w:lineRule="exact"/>
        <w:ind w:left="1832" w:right="-20"/>
        <w:jc w:val="left"/>
        <w:tabs>
          <w:tab w:pos="4380" w:val="left"/>
          <w:tab w:pos="5380" w:val="left"/>
          <w:tab w:pos="648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5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  <w:tab/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xyg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  <w:tab/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)</w:t>
        <w:tab/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ยส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68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ica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xyg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ลอย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52" w:right="1048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usp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ทบส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</w:t>
      </w:r>
    </w:p>
    <w:p>
      <w:pPr>
        <w:spacing w:before="0" w:after="0" w:line="456" w:lineRule="exact"/>
        <w:ind w:left="183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โ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ลห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ภ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ทท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โ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2953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ทบส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</w:t>
      </w:r>
    </w:p>
    <w:p>
      <w:pPr>
        <w:spacing w:before="2" w:after="0" w:line="239" w:lineRule="auto"/>
        <w:ind w:left="152" w:right="6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ษอากา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ารรายงา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วณกร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กษณะ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งกระจา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ug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ีผ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รถตรวจ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ญหา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เทค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จากการ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วณตา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สากล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โดยต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อย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6" w:after="0" w:line="236" w:lineRule="auto"/>
        <w:ind w:left="152" w:right="57" w:firstLine="168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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ยงา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อกไ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โตร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เจน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4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4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4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4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O</w:t>
      </w:r>
      <w:r>
        <w:rPr>
          <w:rFonts w:ascii="AngsanaUPC" w:hAnsi="AngsanaUPC" w:cs="AngsanaUPC" w:eastAsia="AngsanaUPC"/>
          <w:sz w:val="20"/>
          <w:szCs w:val="20"/>
          <w:spacing w:val="1"/>
          <w:w w:val="100"/>
          <w:position w:val="-7"/>
        </w:rPr>
        <w:t>2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่ใช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31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  <w:position w:val="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  <w:position w:val="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3"/>
          <w:w w:val="99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  <w:position w:val="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  <w:position w:val="0"/>
        </w:rPr>
        <w:t>าออก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  <w:position w:val="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  <w:position w:val="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5"/>
          <w:w w:val="99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6"/>
          <w:w w:val="99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(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  <w:position w:val="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  <w:position w:val="0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  <w:position w:val="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  <w:position w:val="0"/>
        </w:rPr>
        <w:t>of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  <w:position w:val="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O</w:t>
      </w:r>
      <w:r>
        <w:rPr>
          <w:rFonts w:ascii="AngsanaUPC" w:hAnsi="AngsanaUPC" w:cs="AngsanaUPC" w:eastAsia="AngsanaUPC"/>
          <w:sz w:val="20"/>
          <w:szCs w:val="20"/>
          <w:spacing w:val="-4"/>
          <w:w w:val="100"/>
          <w:position w:val="-7"/>
        </w:rPr>
        <w:t>2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)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0"/>
        </w:rPr>
        <w:t>ลเฟอ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0"/>
        </w:rPr>
        <w:t>ได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0"/>
        </w:rPr>
        <w:t>ไซ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  <w:position w:val="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ฝ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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0"/>
        </w:rPr>
        <w:t>นล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  <w:position w:val="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ta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1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Pa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  <w:position w:val="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tic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  <w:position w:val="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  <w:position w:val="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ate)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ทบส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อม</w:t>
      </w:r>
    </w:p>
    <w:p>
      <w:pPr>
        <w:spacing w:before="0" w:after="0" w:line="458" w:lineRule="exact"/>
        <w:ind w:left="183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สาร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ระเห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5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  <w:position w:val="5"/>
        </w:rPr>
        <w:t>VO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ดห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อประเภทโรงงา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2" w:after="0" w:line="239" w:lineRule="auto"/>
        <w:ind w:left="152" w:right="7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ปสาร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ระเหยรว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tile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Compound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ระเหยตา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กฎหมาย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ยวข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าควบ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ารระบาย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</w:p>
    <w:p>
      <w:pPr>
        <w:spacing w:before="1" w:after="0" w:line="240" w:lineRule="auto"/>
        <w:ind w:left="152" w:right="58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ารระบาย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าการตร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ดโดย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ฏ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งทางรา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ารห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ฏ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เอกชน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99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6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บกร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โรงง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ตสาหกรรม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นท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ปฏ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เอกชน</w:t>
      </w:r>
    </w:p>
    <w:p>
      <w:pPr>
        <w:spacing w:before="0" w:after="0" w:line="455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รรา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5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5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บบร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3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.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ผ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ระบบ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5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อนมกราคม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งวด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ภาย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กรกฎ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งวด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</w:p>
    <w:p>
      <w:pPr>
        <w:jc w:val="both"/>
        <w:spacing w:after="0"/>
        <w:sectPr>
          <w:pgMar w:header="1179" w:footer="0" w:top="1940" w:bottom="280" w:left="1120" w:right="1220"/>
          <w:headerReference w:type="default" r:id="rId5"/>
          <w:pgSz w:w="11920" w:h="1684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10" w:after="0" w:line="240" w:lineRule="auto"/>
        <w:ind w:left="152" w:right="56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จากการตรวจ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วณระห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างเ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กรกฎาคม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งวดท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ภา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กส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รโ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บใบอ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ญา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ระกอบ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บรอ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กษาไ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จะ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กงาน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" w:after="0" w:line="239" w:lineRule="auto"/>
        <w:ind w:left="152" w:right="66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3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งงาน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รณา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3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ห็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ารา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ล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บใบอ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ญา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ระกอบ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ภาย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บจาก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ระบบการรายงา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เลคทรอ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559" w:right="156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กรกฎาค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หกรรม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center"/>
        <w:spacing w:after="0"/>
        <w:sectPr>
          <w:pgMar w:header="1179" w:footer="0" w:top="1940" w:bottom="280" w:left="1120" w:right="1220"/>
          <w:headerReference w:type="default" r:id="rId6"/>
          <w:pgSz w:w="11920" w:h="16840"/>
        </w:sectPr>
      </w:pPr>
      <w:rPr/>
    </w:p>
    <w:p>
      <w:pPr>
        <w:spacing w:before="41" w:after="0" w:line="240" w:lineRule="auto"/>
        <w:ind w:left="2896" w:right="2886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w w:val="99"/>
          <w:b/>
          <w:bCs/>
        </w:rPr>
        <w:t>บ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b/>
          <w:bCs/>
        </w:rPr>
        <w:t>ญ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b/>
          <w:bCs/>
        </w:rPr>
        <w:t>ช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ายปร</w:t>
      </w:r>
      <w:r>
        <w:rPr>
          <w:rFonts w:ascii="Angsana New" w:hAnsi="Angsana New" w:cs="Angsana New" w:eastAsia="Angsana New"/>
          <w:sz w:val="32"/>
          <w:szCs w:val="32"/>
          <w:spacing w:val="-2"/>
          <w:w w:val="100"/>
          <w:b/>
          <w:bCs/>
        </w:rPr>
        <w:t>ะ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กาศกรมโรงงาน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b/>
          <w:bCs/>
        </w:rPr>
        <w:t>อ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ุ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ตสาหกร</w:t>
      </w:r>
      <w:r>
        <w:rPr>
          <w:rFonts w:ascii="Angsana New" w:hAnsi="Angsana New" w:cs="Angsana New" w:eastAsia="Angsana New"/>
          <w:sz w:val="32"/>
          <w:szCs w:val="32"/>
          <w:spacing w:val="-1"/>
          <w:w w:val="99"/>
          <w:b/>
          <w:bCs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ม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1" w:after="0" w:line="239" w:lineRule="auto"/>
        <w:ind w:left="1905" w:right="1896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-1"/>
          <w:w w:val="100"/>
          <w:b/>
          <w:bCs/>
        </w:rPr>
        <w:t>เ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อง</w:t>
      </w:r>
      <w:r>
        <w:rPr>
          <w:rFonts w:ascii="Angsana New" w:hAnsi="Angsana New" w:cs="Angsana New" w:eastAsia="Angsana New"/>
          <w:sz w:val="32"/>
          <w:szCs w:val="32"/>
          <w:spacing w:val="-1"/>
          <w:w w:val="100"/>
          <w:b/>
          <w:bCs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ก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าหนดประเภทห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b/>
          <w:bCs/>
        </w:rPr>
        <w:t>ร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ื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อช</w:t>
      </w:r>
      <w:r>
        <w:rPr>
          <w:rFonts w:ascii="Angsana New" w:hAnsi="Angsana New" w:cs="Angsana New" w:eastAsia="Angsana New"/>
          <w:sz w:val="32"/>
          <w:szCs w:val="32"/>
          <w:spacing w:val="1"/>
          <w:w w:val="100"/>
          <w:b/>
          <w:bCs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ดของโรงงาน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b/>
          <w:bCs/>
        </w:rPr>
        <w:t>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1"/>
          <w:w w:val="99"/>
          <w:b/>
          <w:bCs/>
        </w:rPr>
        <w:t>ต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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องจ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ั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ดท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ํ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ารายงานช</w:t>
      </w:r>
      <w:r>
        <w:rPr>
          <w:rFonts w:ascii="Angsana New" w:hAnsi="Angsana New" w:cs="Angsana New" w:eastAsia="Angsana New"/>
          <w:sz w:val="32"/>
          <w:szCs w:val="32"/>
          <w:spacing w:val="3"/>
          <w:w w:val="99"/>
          <w:b/>
          <w:bCs/>
        </w:rPr>
        <w:t>น</w:t>
      </w:r>
      <w:r>
        <w:rPr>
          <w:rFonts w:ascii="Angsana New" w:hAnsi="Angsana New" w:cs="Angsana New" w:eastAsia="Angsana New"/>
          <w:sz w:val="32"/>
          <w:szCs w:val="32"/>
          <w:spacing w:val="-3"/>
          <w:w w:val="100"/>
          <w:b/>
          <w:bCs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ด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และปร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b/>
          <w:bCs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มาณสารมล</w:t>
      </w:r>
      <w:r>
        <w:rPr>
          <w:rFonts w:ascii="Angsana New" w:hAnsi="Angsana New" w:cs="Angsana New" w:eastAsia="Angsana New"/>
          <w:sz w:val="32"/>
          <w:szCs w:val="32"/>
          <w:spacing w:val="2"/>
          <w:w w:val="99"/>
          <w:b/>
          <w:bCs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b/>
          <w:bCs/>
        </w:rPr>
        <w:t>ิ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ษท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b/>
          <w:bCs/>
        </w:rPr>
        <w:t>ี</w:t>
      </w:r>
      <w:r>
        <w:rPr>
          <w:rFonts w:ascii="Angsana New" w:hAnsi="Angsana New" w:cs="Angsana New" w:eastAsia="Angsana New"/>
          <w:sz w:val="32"/>
          <w:szCs w:val="32"/>
          <w:spacing w:val="-3"/>
          <w:w w:val="99"/>
          <w:b/>
          <w:bCs/>
        </w:rPr>
        <w:t>่</w:t>
      </w:r>
      <w:r>
        <w:rPr>
          <w:rFonts w:ascii="Angsana New" w:hAnsi="Angsana New" w:cs="Angsana New" w:eastAsia="Angsana New"/>
          <w:sz w:val="32"/>
          <w:szCs w:val="32"/>
          <w:spacing w:val="0"/>
          <w:w w:val="99"/>
          <w:b/>
          <w:bCs/>
        </w:rPr>
        <w:t>ระบายออกจากโรงงาน</w:t>
      </w:r>
      <w:r>
        <w:rPr>
          <w:rFonts w:ascii="Angsana New" w:hAnsi="Angsana New" w:cs="Angsana New" w:eastAsia="Angsana New"/>
          <w:sz w:val="32"/>
          <w:szCs w:val="32"/>
          <w:spacing w:val="12"/>
          <w:w w:val="99"/>
          <w:b/>
          <w:bCs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พ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ศ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.</w:t>
      </w:r>
      <w:r>
        <w:rPr>
          <w:rFonts w:ascii="Angsana New" w:hAnsi="Angsana New" w:cs="Angsana New" w:eastAsia="Angsana New"/>
          <w:sz w:val="32"/>
          <w:szCs w:val="32"/>
          <w:spacing w:val="-4"/>
          <w:w w:val="100"/>
          <w:b/>
          <w:bCs/>
        </w:rPr>
        <w:t> 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  <w:b/>
          <w:bCs/>
        </w:rPr>
        <w:t>๒๕๕๓</w:t>
      </w:r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600002" w:type="dxa"/>
      </w:tblPr>
      <w:tblGrid/>
      <w:tr>
        <w:trPr>
          <w:trHeight w:val="572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157" w:right="-42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รายการท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38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ประเภทหร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ดข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65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อนไข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32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11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ษอากาศ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3935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7" w:right="392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5" w:after="0" w:line="432" w:lineRule="exact"/>
              <w:ind w:left="102" w:right="23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และ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าตาลทราย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าตาล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ทรายขาว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าตาลทรายขาวใ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์</w:t>
            </w:r>
          </w:p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๖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</w:p>
          <w:p>
            <w:pPr>
              <w:spacing w:before="0" w:after="0" w:line="239" w:lineRule="auto"/>
              <w:ind w:left="102" w:right="98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ากล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โคส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เดก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โทรส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ฟร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กโทส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คล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ายค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31" w:right="26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432" w:lineRule="exact"/>
              <w:ind w:left="179" w:right="206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๒๐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2881" w:hRule="exact"/>
        </w:trPr>
        <w:tc>
          <w:tcPr>
            <w:tcW w:w="100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41" w:right="365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๒</w:t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30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๓๘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และ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อจากไ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ากระดาษ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กระดาษแข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9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กระดาษ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ในการ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อสร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างช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าจากเ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นใยหร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อแผ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นกระดาษ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ไฟเบอ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4" w:after="0" w:line="432" w:lineRule="exact"/>
              <w:ind w:left="186" w:right="213" w:firstLine="-1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982" w:hRule="exact"/>
        </w:trPr>
        <w:tc>
          <w:tcPr>
            <w:tcW w:w="100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0" w:right="375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๓</w:t>
            </w:r>
          </w:p>
        </w:tc>
        <w:tc>
          <w:tcPr>
            <w:tcW w:w="332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๔๒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</w:p>
          <w:p>
            <w:pPr>
              <w:spacing w:before="0" w:after="0" w:line="239" w:lineRule="auto"/>
              <w:ind w:left="102" w:right="631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าเค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สารเค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ี</w:t>
            </w:r>
          </w:p>
        </w:tc>
        <w:tc>
          <w:tcPr>
            <w:tcW w:w="203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6" w:after="0" w:line="432" w:lineRule="exact"/>
              <w:ind w:left="154" w:right="180" w:firstLine="-1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ละช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อรวม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9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</w:t>
            </w:r>
          </w:p>
          <w:p>
            <w:pPr>
              <w:spacing w:before="44" w:after="0" w:line="240" w:lineRule="auto"/>
              <w:ind w:left="63" w:right="9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560" w:hRule="exact"/>
        </w:trPr>
        <w:tc>
          <w:tcPr>
            <w:tcW w:w="1008" w:type="dxa"/>
            <w:tcBorders>
              <w:top w:val="single" w:sz="4.6398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50" w:right="375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๔๓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</w:p>
          <w:p>
            <w:pPr>
              <w:spacing w:before="1" w:after="0" w:line="239" w:lineRule="auto"/>
              <w:ind w:left="102" w:right="42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ชหร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87" w:right="111" w:firstLine="-4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เฉพาะ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กระบวนการ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างเค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ี</w:t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2292" w:hRule="exact"/>
        </w:trPr>
        <w:tc>
          <w:tcPr>
            <w:tcW w:w="1008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47" w:right="372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</w:t>
            </w:r>
          </w:p>
        </w:tc>
        <w:tc>
          <w:tcPr>
            <w:tcW w:w="3326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13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๔๔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จการเ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ตยางเร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งเคราะ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ยางอ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ลาสโตเมอ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พลาส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นใยส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งเครา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ใยแ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</w:t>
            </w:r>
          </w:p>
        </w:tc>
        <w:tc>
          <w:tcPr>
            <w:tcW w:w="203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42" w:right="168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0" w:top="520" w:bottom="280" w:left="1340" w:right="1040"/>
          <w:headerReference w:type="default" r:id="rId7"/>
          <w:pgSz w:w="11920" w:h="16840"/>
        </w:sectPr>
      </w:pPr>
      <w:rPr/>
    </w:p>
    <w:p>
      <w:pPr>
        <w:spacing w:before="61" w:after="0" w:line="240" w:lineRule="auto"/>
        <w:ind w:left="4819" w:right="4416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๒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600002" w:type="dxa"/>
      </w:tblPr>
      <w:tblGrid/>
      <w:tr>
        <w:trPr>
          <w:trHeight w:val="574" w:hRule="exact"/>
        </w:trPr>
        <w:tc>
          <w:tcPr>
            <w:tcW w:w="100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57" w:right="-42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รายการท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38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ประเภทหร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อช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ดข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b/>
                <w:bCs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65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b/>
                <w:bCs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อนไข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32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1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</w:rPr>
              <w:t>ษอากาศ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115" w:hRule="exact"/>
        </w:trPr>
        <w:tc>
          <w:tcPr>
            <w:tcW w:w="1008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40" w:right="312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๖</w:t>
            </w:r>
          </w:p>
        </w:tc>
        <w:tc>
          <w:tcPr>
            <w:tcW w:w="3326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๔๙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432" w:lineRule="exact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โรงงานก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position w:val="4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นน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0"/>
                <w:w w:val="100"/>
                <w:position w:val="4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นป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โตรเล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ยม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03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638" w:hRule="exact"/>
        </w:trPr>
        <w:tc>
          <w:tcPr>
            <w:tcW w:w="100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22" w:right="295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32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4" w:after="0" w:line="432" w:lineRule="exact"/>
              <w:ind w:left="102" w:right="123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เมน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นขาว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นปลาสเตอ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</w:p>
        </w:tc>
        <w:tc>
          <w:tcPr>
            <w:tcW w:w="203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4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3776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28" w:right="30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5" w:after="0" w:line="432" w:lineRule="exact"/>
              <w:ind w:left="102" w:right="258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จการเ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การถล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หลอม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ตเหล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อเหล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กกล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าใน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50" w:right="178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เตาหลอมเห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อเตาอบ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อใช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ากรด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สาร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อาจเ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นตราย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งแวดล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2506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42" w:right="316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82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๖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จการเ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ถล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ผส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์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หลอม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ตโลหะในข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เหล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อเหล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กกล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86" w:right="213" w:firstLine="-1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620" w:hRule="exact"/>
        </w:trPr>
        <w:tc>
          <w:tcPr>
            <w:tcW w:w="100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2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</w:t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4" w:after="0" w:line="432" w:lineRule="exact"/>
              <w:ind w:left="102" w:right="876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๘๘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ตพล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งงานไฟ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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4" w:after="0" w:line="432" w:lineRule="exact"/>
              <w:ind w:left="263" w:right="29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</w:p>
          <w:p>
            <w:pPr>
              <w:spacing w:before="44" w:after="0" w:line="240" w:lineRule="auto"/>
              <w:ind w:left="59" w:right="87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เมกกะ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99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1616" w:hRule="exact"/>
        </w:trPr>
        <w:tc>
          <w:tcPr>
            <w:tcW w:w="10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2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๑๑</w:t>
            </w:r>
          </w:p>
        </w:tc>
        <w:tc>
          <w:tcPr>
            <w:tcW w:w="332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5" w:after="0" w:line="432" w:lineRule="exact"/>
              <w:ind w:left="102" w:right="205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๘๙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าซธรรมชา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าหนาย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0" w:top="500" w:bottom="280" w:left="1340" w:right="1040"/>
          <w:headerReference w:type="default" r:id="rId8"/>
          <w:pgSz w:w="11920" w:h="16840"/>
        </w:sectPr>
      </w:pPr>
      <w:rPr/>
    </w:p>
    <w:p>
      <w:pPr>
        <w:spacing w:before="61" w:after="0" w:line="240" w:lineRule="auto"/>
        <w:ind w:left="4828" w:right="4425"/>
        <w:jc w:val="center"/>
        <w:rPr>
          <w:rFonts w:ascii="Angsana New" w:hAnsi="Angsana New" w:cs="Angsana New" w:eastAsia="Angsana New"/>
          <w:sz w:val="32"/>
          <w:szCs w:val="32"/>
        </w:rPr>
      </w:pPr>
      <w:rPr/>
      <w:r>
        <w:rPr>
          <w:rFonts w:ascii="Angsana New" w:hAnsi="Angsana New" w:cs="Angsana New" w:eastAsia="Angsana New"/>
          <w:sz w:val="32"/>
          <w:szCs w:val="32"/>
          <w:spacing w:val="0"/>
          <w:w w:val="100"/>
        </w:rPr>
        <w:t>๓</w:t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600002" w:type="dxa"/>
      </w:tblPr>
      <w:tblGrid/>
      <w:tr>
        <w:trPr>
          <w:trHeight w:val="574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157" w:right="-42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รายการท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38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ประเภทหร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ดข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65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อนไข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32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11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ษอากาศ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3708" w:hRule="exact"/>
        </w:trPr>
        <w:tc>
          <w:tcPr>
            <w:tcW w:w="10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96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๑๒</w:t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4" w:after="0" w:line="432" w:lineRule="exact"/>
              <w:ind w:left="102" w:right="385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ณภาพขอ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ยรวม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เฉพาะ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าเ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ยรวม</w:t>
            </w:r>
          </w:p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การเผาของเ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ยรวม</w:t>
            </w:r>
          </w:p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ธ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ฟ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59" w:lineRule="auto"/>
              <w:ind w:left="275" w:right="239"/>
              <w:jc w:val="both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59" w:lineRule="auto"/>
              <w:ind w:left="102" w:right="183"/>
              <w:jc w:val="both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59" w:lineRule="auto"/>
              <w:ind w:left="101" w:right="87"/>
              <w:jc w:val="both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2843" w:hRule="exact"/>
        </w:trPr>
        <w:tc>
          <w:tcPr>
            <w:tcW w:w="100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06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๑๓</w:t>
            </w:r>
          </w:p>
        </w:tc>
        <w:tc>
          <w:tcPr>
            <w:tcW w:w="332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2" w:right="134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จการเ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ดแยกหร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อฝ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งปฏ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ชแ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กษณะและ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ณสม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ตาม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าหนดในกฎหมาย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03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83" w:right="207" w:firstLine="-4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เฉพาะการ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ฝ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งกลบ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งปฏ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แล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ของเ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นตราย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2412" w:hRule="exact"/>
        </w:trPr>
        <w:tc>
          <w:tcPr>
            <w:tcW w:w="10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06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๑๔</w:t>
            </w:r>
          </w:p>
        </w:tc>
        <w:tc>
          <w:tcPr>
            <w:tcW w:w="332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2" w:right="129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๑๐๖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จการเ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3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ณฑ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ตสาหกรรม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อของเ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ยจากโรงงานมาผ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ตถ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บห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ภ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ณฑ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ใหม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</w:p>
        </w:tc>
        <w:tc>
          <w:tcPr>
            <w:tcW w:w="203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5" w:after="0" w:line="432" w:lineRule="exact"/>
              <w:ind w:left="186" w:right="213" w:firstLine="-1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การผล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46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3708" w:hRule="exact"/>
        </w:trPr>
        <w:tc>
          <w:tcPr>
            <w:tcW w:w="10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๑๕</w:t>
            </w:r>
          </w:p>
        </w:tc>
        <w:tc>
          <w:tcPr>
            <w:tcW w:w="332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4" w:after="0" w:line="432" w:lineRule="exact"/>
              <w:ind w:left="102" w:right="1647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๑๐๗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าเส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</w:t>
            </w:r>
          </w:p>
        </w:tc>
        <w:tc>
          <w:tcPr>
            <w:tcW w:w="203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80" w:right="102" w:firstLine="-5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ปร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มาณ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าเส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ยก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อนเข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บบ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(I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flu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nt)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๕๐๐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กบาศ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เมตร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รวม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การปนเ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99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อนใน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</w:p>
        </w:tc>
        <w:tc>
          <w:tcPr>
            <w:tcW w:w="15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0" w:top="500" w:bottom="280" w:left="1340" w:right="1040"/>
          <w:headerReference w:type="default" r:id="rId9"/>
          <w:pgSz w:w="11920" w:h="16840"/>
        </w:sectPr>
      </w:pPr>
      <w:rPr/>
    </w:p>
    <w:p>
      <w:pPr>
        <w:spacing w:before="50" w:after="0" w:line="240" w:lineRule="auto"/>
        <w:ind w:left="4812" w:right="4580"/>
        <w:jc w:val="center"/>
        <w:rPr>
          <w:rFonts w:ascii="AngsanaUPC" w:hAnsi="AngsanaUPC" w:cs="AngsanaUPC" w:eastAsia="AngsanaUPC"/>
          <w:sz w:val="32"/>
          <w:szCs w:val="32"/>
        </w:rPr>
      </w:pPr>
      <w:rPr/>
      <w:r>
        <w:rPr>
          <w:rFonts w:ascii="AngsanaUPC" w:hAnsi="AngsanaUPC" w:cs="AngsanaUPC" w:eastAsia="AngsanaUPC"/>
          <w:sz w:val="32"/>
          <w:szCs w:val="32"/>
          <w:spacing w:val="0"/>
          <w:w w:val="99"/>
        </w:rPr>
        <w:t>๔</w:t>
      </w:r>
      <w:r>
        <w:rPr>
          <w:rFonts w:ascii="AngsanaUPC" w:hAnsi="AngsanaUPC" w:cs="AngsanaUPC" w:eastAsia="AngsanaUPC"/>
          <w:sz w:val="32"/>
          <w:szCs w:val="32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3.000002" w:type="dxa"/>
      </w:tblPr>
      <w:tblGrid/>
      <w:tr>
        <w:trPr>
          <w:trHeight w:val="572" w:hRule="exact"/>
        </w:trPr>
        <w:tc>
          <w:tcPr>
            <w:tcW w:w="10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157" w:right="-41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รายการท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325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388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ประเภทหร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ดข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17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685" w:right="71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อนไข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50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32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1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442" w:lineRule="exact"/>
              <w:ind w:left="11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ษอากาศ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2412" w:hRule="exact"/>
        </w:trPr>
        <w:tc>
          <w:tcPr>
            <w:tcW w:w="10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3325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17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6" w:after="0" w:line="432" w:lineRule="exact"/>
              <w:ind w:left="184" w:right="59" w:firstLine="2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</w:rPr>
              <w:t>อปร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มาณความ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สกปรก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อนเ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าระบบ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(BOD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Load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of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Influent)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โลกร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0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572" w:hRule="exact"/>
        </w:trPr>
        <w:tc>
          <w:tcPr>
            <w:tcW w:w="100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19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๑๖</w:t>
            </w:r>
          </w:p>
        </w:tc>
        <w:tc>
          <w:tcPr>
            <w:tcW w:w="3325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01" w:right="25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๑๐๗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สารหร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อองค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ของสาร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โดยตรงใน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กระบวนการ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</w:p>
          <w:p>
            <w:pPr>
              <w:spacing w:before="0" w:after="0" w:line="239" w:lineRule="auto"/>
              <w:ind w:left="101" w:right="75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งกะส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แคดเ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ไซยาไน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ฟอสฟอร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อย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ในร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ปของ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สารประกอบ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นทร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</w:t>
            </w:r>
          </w:p>
          <w:p>
            <w:pPr>
              <w:spacing w:before="1" w:after="0" w:line="239" w:lineRule="auto"/>
              <w:ind w:left="101" w:right="231"/>
              <w:jc w:val="both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ทองแดง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บาเ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เซเลเ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แมงกา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9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เฮกซาวาเลน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โครเ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ค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และปรอท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17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4" w:after="0" w:line="432" w:lineRule="exact"/>
              <w:ind w:left="150" w:right="20" w:firstLine="-6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ปร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มาณ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าเส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ยก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อนเข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</w:rPr>
              <w:t>าร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ะ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บบ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4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(I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flu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nt)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</w:t>
            </w:r>
          </w:p>
          <w:p>
            <w:pPr>
              <w:spacing w:before="1" w:after="0" w:line="432" w:lineRule="exact"/>
              <w:ind w:left="85" w:right="-42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๕๐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กบาศ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99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เมตร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0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1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4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3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  <w:tr>
        <w:trPr>
          <w:trHeight w:val="6206" w:hRule="exact"/>
        </w:trPr>
        <w:tc>
          <w:tcPr>
            <w:tcW w:w="100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01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๑๗</w:t>
            </w:r>
          </w:p>
        </w:tc>
        <w:tc>
          <w:tcPr>
            <w:tcW w:w="3325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5" w:after="0" w:line="432" w:lineRule="exact"/>
              <w:ind w:left="101" w:right="247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๑๐๗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การใ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เตา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ตสาหกรรม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อหม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17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5" w:after="0" w:line="432" w:lineRule="exact"/>
              <w:ind w:left="102" w:right="-79" w:firstLine="-4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เตา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ตสาหกรรมขนาด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แรง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าเป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ยบเ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ยบ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</w:p>
          <w:p>
            <w:pPr>
              <w:spacing w:before="44" w:after="0" w:line="240" w:lineRule="auto"/>
              <w:ind w:left="102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,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๐๐๐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แรง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46" w:firstLine="-4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าเด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09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ว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งการผ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ตไอ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5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นไอ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วโมง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ของเหลวห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อของ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เป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อเพล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7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</w:p>
          <w:p>
            <w:pPr>
              <w:spacing w:before="0" w:after="0" w:line="239" w:lineRule="auto"/>
              <w:ind w:left="102" w:right="72"/>
              <w:jc w:val="both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๒๐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นไอ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วโมง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กร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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าซเ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นเช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อเพ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08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1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0" w:top="1000" w:bottom="280" w:left="1260" w:right="980"/>
          <w:headerReference w:type="default" r:id="rId10"/>
          <w:pgSz w:w="11920" w:h="16840"/>
        </w:sectPr>
      </w:pPr>
      <w:rPr/>
    </w:p>
    <w:p>
      <w:pPr>
        <w:spacing w:before="50" w:after="0" w:line="240" w:lineRule="auto"/>
        <w:ind w:left="4904" w:right="4484"/>
        <w:jc w:val="center"/>
        <w:rPr>
          <w:rFonts w:ascii="AngsanaUPC" w:hAnsi="AngsanaUPC" w:cs="AngsanaUPC" w:eastAsia="AngsanaUPC"/>
          <w:sz w:val="32"/>
          <w:szCs w:val="32"/>
        </w:rPr>
      </w:pPr>
      <w:rPr/>
      <w:r>
        <w:rPr>
          <w:rFonts w:ascii="AngsanaUPC" w:hAnsi="AngsanaUPC" w:cs="AngsanaUPC" w:eastAsia="AngsanaUPC"/>
          <w:sz w:val="32"/>
          <w:szCs w:val="32"/>
          <w:spacing w:val="0"/>
          <w:w w:val="100"/>
        </w:rPr>
        <w:t>๕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3.000002" w:type="dxa"/>
      </w:tblPr>
      <w:tblGrid/>
      <w:tr>
        <w:trPr>
          <w:trHeight w:val="574" w:hRule="exact"/>
        </w:trPr>
        <w:tc>
          <w:tcPr>
            <w:tcW w:w="1009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157" w:right="-41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รายการท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3325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388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ประเภทหร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ดข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b/>
                <w:bCs/>
                <w:position w:val="5"/>
              </w:rPr>
              <w:t>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17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42" w:lineRule="exact"/>
              <w:ind w:left="685" w:right="710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99"/>
                <w:b/>
                <w:bCs/>
                <w:position w:val="5"/>
              </w:rPr>
              <w:t>เ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  <w:b/>
                <w:bCs/>
                <w:position w:val="5"/>
              </w:rPr>
              <w:t>ง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อนไข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508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42" w:lineRule="exact"/>
              <w:ind w:left="32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b/>
                <w:bCs/>
                <w:position w:val="5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14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442" w:lineRule="exact"/>
              <w:ind w:left="11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มลพ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b/>
                <w:bCs/>
                <w:position w:val="5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b/>
                <w:bCs/>
                <w:position w:val="5"/>
              </w:rPr>
              <w:t>ษอากาศ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1979" w:hRule="exact"/>
        </w:trPr>
        <w:tc>
          <w:tcPr>
            <w:tcW w:w="100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07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๑๘</w:t>
            </w:r>
          </w:p>
        </w:tc>
        <w:tc>
          <w:tcPr>
            <w:tcW w:w="3325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4" w:after="0" w:line="432" w:lineRule="exact"/>
              <w:ind w:left="101" w:right="63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บท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๑๐๗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อใช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สารอ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นทร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ระเหย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(VOCs)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ในก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</w:rPr>
              <w:t>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ะบวนการผ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ล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17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45" w:right="269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w w:val="99"/>
              </w:rPr>
              <w:t>โรงงาน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หร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อใช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สารอ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นทร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ระเหย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งแ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8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๓๖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99"/>
              </w:rPr>
              <w:t>ต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อป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ข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ึ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99"/>
              </w:rPr>
              <w:t>้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99"/>
              </w:rPr>
              <w:t>นไป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508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1414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1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ดท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ํ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ารายงาน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</w:r>
          </w:p>
        </w:tc>
      </w:tr>
    </w:tbl>
    <w:sectPr>
      <w:pgMar w:header="0" w:footer="0" w:top="880" w:bottom="280" w:left="1260" w:right="980"/>
      <w:headerReference w:type="default" r:id="rId11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399986pt;width:465.6pt;height:.1pt;mso-position-horizontal-relative:page;mso-position-vertical-relative:page;z-index:-675" coordorigin="1243,1968" coordsize="9312,2">
          <v:shape style="position:absolute;left:1243;top:1968;width:9312;height:2" coordorigin="1243,1968" coordsize="9312,0" path="m1243,1968l10555,1968e" filled="f" stroked="t" strokeweight="1.0600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0924pt;margin-top:57.947933pt;width:80.43001pt;height:37.039353pt;mso-position-horizontal-relative:page;mso-position-vertical-relative:page;z-index:-674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293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๕๓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449pt;margin-top:75.947289pt;width:143.910825pt;height:19.040001pt;mso-position-horizontal-relative:page;mso-position-vertical-relative:page;z-index:-67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๗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5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๙๖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8.999573pt;margin-top:75.947289pt;width:108.246108pt;height:19.040001pt;mso-position-horizontal-relative:page;mso-position-vertical-relative:page;z-index:-672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ส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งหาค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7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๒๕๕๓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399986pt;width:465.6pt;height:.1pt;mso-position-horizontal-relative:page;mso-position-vertical-relative:page;z-index:-671" coordorigin="1243,1968" coordsize="9312,2">
          <v:shape style="position:absolute;left:1243;top:1968;width:9312;height:2" coordorigin="1243,1968" coordsize="9312,0" path="m1243,1968l10555,1968e" filled="f" stroked="t" strokeweight="1.0600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199pt;margin-top:57.947933pt;width:80.43001pt;height:37.039353pt;mso-position-horizontal-relative:page;mso-position-vertical-relative:page;z-index:-670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288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๕๔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712pt;margin-top:75.947289pt;width:143.910825pt;height:19.040001pt;mso-position-horizontal-relative:page;mso-position-vertical-relative:page;z-index:-66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๗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5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๙๖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8.999817pt;margin-top:75.947289pt;width:108.246108pt;height:19.040001pt;mso-position-horizontal-relative:page;mso-position-vertical-relative:page;z-index:-668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ส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งหาค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7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๒๕๕๓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- 52.doc</dc:title>
  <dcterms:created xsi:type="dcterms:W3CDTF">2015-10-01T09:25:58Z</dcterms:created>
  <dcterms:modified xsi:type="dcterms:W3CDTF">2015-10-01T09:25:58Z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2010-08-10T00:00:00Z</vt:filetime>
  </property>
  <property fmtid="{D5CDD505-2E9C-101B-9397-08002B2CF9AE}" pid="3" name="LastSaved">
    <vt:filetime>2015-10-01T00:00:00Z</vt:filetime>
  </property>
</Properties>
</file>